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6C5C" w14:textId="77777777" w:rsidR="003D4214" w:rsidRDefault="00D25AE2" w:rsidP="00281DCB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YES!  I would</w:t>
      </w:r>
      <w:r w:rsidR="003D4214">
        <w:rPr>
          <w:sz w:val="24"/>
          <w:szCs w:val="24"/>
        </w:rPr>
        <w:t xml:space="preserve"> like to be prequalified for an energy loan through Nei</w:t>
      </w:r>
      <w:r>
        <w:rPr>
          <w:sz w:val="24"/>
          <w:szCs w:val="24"/>
        </w:rPr>
        <w:t xml:space="preserve">ghborWorks of Western Vermont.  </w:t>
      </w:r>
    </w:p>
    <w:p w14:paraId="3AE36C5D" w14:textId="77777777" w:rsidR="003D4214" w:rsidRDefault="00D25AE2" w:rsidP="00281DCB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3D4214">
        <w:rPr>
          <w:sz w:val="24"/>
          <w:szCs w:val="24"/>
        </w:rPr>
        <w:t>lease complete the following:</w:t>
      </w:r>
    </w:p>
    <w:p w14:paraId="3AE36C5E" w14:textId="77777777" w:rsidR="003D4214" w:rsidRDefault="003D4214" w:rsidP="00281DCB">
      <w:pPr>
        <w:rPr>
          <w:sz w:val="24"/>
          <w:szCs w:val="24"/>
        </w:rPr>
      </w:pPr>
    </w:p>
    <w:p w14:paraId="3AE36C5F" w14:textId="77777777" w:rsidR="003D4214" w:rsidRDefault="003D4214" w:rsidP="00281DCB">
      <w:pPr>
        <w:rPr>
          <w:sz w:val="24"/>
          <w:szCs w:val="24"/>
        </w:rPr>
      </w:pPr>
    </w:p>
    <w:p w14:paraId="3AE36C60" w14:textId="6CE8573F" w:rsidR="003D4214" w:rsidRDefault="00E1257A" w:rsidP="00D90BA8">
      <w:pPr>
        <w:tabs>
          <w:tab w:val="center" w:pos="4968"/>
        </w:tabs>
        <w:rPr>
          <w:sz w:val="24"/>
          <w:szCs w:val="24"/>
        </w:rPr>
      </w:pPr>
      <w:r>
        <w:rPr>
          <w:sz w:val="24"/>
          <w:szCs w:val="24"/>
        </w:rPr>
        <w:t>Borrower</w:t>
      </w:r>
      <w:r w:rsidR="003D4214"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529768473"/>
          <w:placeholder>
            <w:docPart w:val="2F4F821B411447F786874D9C9195F8DF"/>
          </w:placeholder>
          <w:showingPlcHdr/>
        </w:sdtPr>
        <w:sdtEndPr/>
        <w:sdtContent>
          <w:r w:rsidR="00722CD5" w:rsidRPr="00487759">
            <w:rPr>
              <w:rStyle w:val="PlaceholderText"/>
            </w:rPr>
            <w:t>Click here to enter text.</w:t>
          </w:r>
        </w:sdtContent>
      </w:sdt>
      <w:r w:rsidR="00D90BA8">
        <w:rPr>
          <w:sz w:val="24"/>
          <w:szCs w:val="24"/>
        </w:rPr>
        <w:tab/>
        <w:t xml:space="preserve">                 </w:t>
      </w:r>
      <w:r w:rsidR="00B81EBF">
        <w:rPr>
          <w:sz w:val="24"/>
          <w:szCs w:val="24"/>
        </w:rPr>
        <w:t xml:space="preserve">          </w:t>
      </w:r>
      <w:r w:rsidR="00D90BA8">
        <w:rPr>
          <w:sz w:val="24"/>
          <w:szCs w:val="24"/>
        </w:rPr>
        <w:t xml:space="preserve">Email Address:  </w:t>
      </w:r>
      <w:sdt>
        <w:sdtPr>
          <w:rPr>
            <w:sz w:val="24"/>
            <w:szCs w:val="24"/>
          </w:rPr>
          <w:id w:val="-1930414366"/>
          <w:placeholder>
            <w:docPart w:val="BAF737F75AC44E7AA39204B763E4FB90"/>
          </w:placeholder>
          <w:showingPlcHdr/>
        </w:sdtPr>
        <w:sdtEndPr/>
        <w:sdtContent>
          <w:r w:rsidR="00D90BA8" w:rsidRPr="009D044B">
            <w:rPr>
              <w:rStyle w:val="PlaceholderText"/>
            </w:rPr>
            <w:t>Click here to enter text.</w:t>
          </w:r>
        </w:sdtContent>
      </w:sdt>
    </w:p>
    <w:p w14:paraId="3AE36C61" w14:textId="38D394E2" w:rsidR="003D4214" w:rsidRDefault="003D4214" w:rsidP="00281DCB">
      <w:pPr>
        <w:rPr>
          <w:sz w:val="24"/>
          <w:szCs w:val="24"/>
        </w:rPr>
      </w:pPr>
    </w:p>
    <w:p w14:paraId="7B7677E4" w14:textId="77777777" w:rsidR="00E1257A" w:rsidRDefault="00E1257A" w:rsidP="00E1257A">
      <w:pPr>
        <w:tabs>
          <w:tab w:val="center" w:pos="4968"/>
        </w:tabs>
        <w:rPr>
          <w:sz w:val="24"/>
          <w:szCs w:val="24"/>
        </w:rPr>
      </w:pPr>
    </w:p>
    <w:p w14:paraId="517AF35C" w14:textId="3D89323D" w:rsidR="00E1257A" w:rsidRDefault="00E1257A" w:rsidP="00E1257A">
      <w:pPr>
        <w:tabs>
          <w:tab w:val="center" w:pos="4968"/>
        </w:tabs>
        <w:rPr>
          <w:sz w:val="24"/>
          <w:szCs w:val="24"/>
        </w:rPr>
      </w:pPr>
      <w:r>
        <w:rPr>
          <w:sz w:val="24"/>
          <w:szCs w:val="24"/>
        </w:rPr>
        <w:t xml:space="preserve">Co-Borrower:  </w:t>
      </w:r>
      <w:sdt>
        <w:sdtPr>
          <w:rPr>
            <w:sz w:val="24"/>
            <w:szCs w:val="24"/>
          </w:rPr>
          <w:id w:val="389551731"/>
          <w:placeholder>
            <w:docPart w:val="84C7E30C5EB34CCD920E16081D691C65"/>
          </w:placeholder>
          <w:showingPlcHdr/>
        </w:sdtPr>
        <w:sdtEndPr/>
        <w:sdtContent>
          <w:r w:rsidRPr="00487759">
            <w:rPr>
              <w:rStyle w:val="PlaceholderText"/>
            </w:rPr>
            <w:t>Click here to enter text.</w:t>
          </w:r>
        </w:sdtContent>
      </w:sdt>
      <w:r>
        <w:rPr>
          <w:sz w:val="24"/>
          <w:szCs w:val="24"/>
        </w:rPr>
        <w:tab/>
        <w:t xml:space="preserve">                           Email Address:  </w:t>
      </w:r>
      <w:sdt>
        <w:sdtPr>
          <w:rPr>
            <w:sz w:val="24"/>
            <w:szCs w:val="24"/>
          </w:rPr>
          <w:id w:val="-2030162441"/>
          <w:placeholder>
            <w:docPart w:val="45E79D6283AA40D79BE446B5D41D9940"/>
          </w:placeholder>
          <w:showingPlcHdr/>
        </w:sdtPr>
        <w:sdtEndPr/>
        <w:sdtContent>
          <w:r w:rsidRPr="009D044B">
            <w:rPr>
              <w:rStyle w:val="PlaceholderText"/>
            </w:rPr>
            <w:t>Click here to enter text.</w:t>
          </w:r>
        </w:sdtContent>
      </w:sdt>
    </w:p>
    <w:p w14:paraId="28036C82" w14:textId="77777777" w:rsidR="00E1257A" w:rsidRDefault="00E1257A" w:rsidP="00281DCB">
      <w:pPr>
        <w:rPr>
          <w:sz w:val="24"/>
          <w:szCs w:val="24"/>
        </w:rPr>
      </w:pPr>
    </w:p>
    <w:p w14:paraId="3AE36C62" w14:textId="77777777" w:rsidR="003D4214" w:rsidRDefault="003D4214" w:rsidP="00281DCB">
      <w:pPr>
        <w:rPr>
          <w:sz w:val="24"/>
          <w:szCs w:val="24"/>
        </w:rPr>
      </w:pPr>
    </w:p>
    <w:p w14:paraId="3AE36C63" w14:textId="0762D828" w:rsidR="003D4214" w:rsidRDefault="003D4214" w:rsidP="00D90BA8">
      <w:pPr>
        <w:tabs>
          <w:tab w:val="left" w:pos="4260"/>
        </w:tabs>
        <w:rPr>
          <w:sz w:val="24"/>
          <w:szCs w:val="24"/>
        </w:rPr>
      </w:pPr>
      <w:r>
        <w:rPr>
          <w:sz w:val="24"/>
          <w:szCs w:val="24"/>
        </w:rPr>
        <w:t xml:space="preserve">Address:  </w:t>
      </w:r>
      <w:sdt>
        <w:sdtPr>
          <w:rPr>
            <w:sz w:val="24"/>
            <w:szCs w:val="24"/>
          </w:rPr>
          <w:id w:val="297351773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  <w:r w:rsidR="00D90BA8">
        <w:rPr>
          <w:sz w:val="24"/>
          <w:szCs w:val="24"/>
        </w:rPr>
        <w:tab/>
      </w:r>
      <w:r w:rsidR="00E1257A">
        <w:rPr>
          <w:sz w:val="24"/>
          <w:szCs w:val="24"/>
        </w:rPr>
        <w:t xml:space="preserve">       </w:t>
      </w:r>
      <w:r w:rsidR="00D90BA8">
        <w:rPr>
          <w:sz w:val="24"/>
          <w:szCs w:val="24"/>
        </w:rPr>
        <w:t xml:space="preserve">Telephone Number:  </w:t>
      </w:r>
      <w:sdt>
        <w:sdtPr>
          <w:rPr>
            <w:sz w:val="24"/>
            <w:szCs w:val="24"/>
          </w:rPr>
          <w:id w:val="628446860"/>
          <w:placeholder>
            <w:docPart w:val="186C905836194869AAE4A72815CCB94B"/>
          </w:placeholder>
          <w:showingPlcHdr/>
        </w:sdtPr>
        <w:sdtEndPr/>
        <w:sdtContent>
          <w:r w:rsidR="00D90BA8" w:rsidRPr="009D044B">
            <w:rPr>
              <w:rStyle w:val="PlaceholderText"/>
            </w:rPr>
            <w:t>Click here to enter text.</w:t>
          </w:r>
        </w:sdtContent>
      </w:sdt>
    </w:p>
    <w:p w14:paraId="3AE36C64" w14:textId="77777777" w:rsidR="003D4214" w:rsidRDefault="003D4214" w:rsidP="00281DCB">
      <w:pPr>
        <w:rPr>
          <w:sz w:val="24"/>
          <w:szCs w:val="24"/>
        </w:rPr>
      </w:pPr>
    </w:p>
    <w:p w14:paraId="3AE36C65" w14:textId="77777777" w:rsidR="003D4214" w:rsidRDefault="003D4214" w:rsidP="00281DCB">
      <w:pPr>
        <w:rPr>
          <w:sz w:val="24"/>
          <w:szCs w:val="24"/>
        </w:rPr>
      </w:pPr>
    </w:p>
    <w:p w14:paraId="146EC397" w14:textId="58D8B569" w:rsidR="00E1257A" w:rsidRDefault="00E1257A" w:rsidP="00E1257A">
      <w:pPr>
        <w:rPr>
          <w:sz w:val="24"/>
          <w:szCs w:val="24"/>
        </w:rPr>
      </w:pPr>
      <w:r>
        <w:rPr>
          <w:sz w:val="24"/>
          <w:szCs w:val="24"/>
        </w:rPr>
        <w:t xml:space="preserve">Borrower </w:t>
      </w:r>
      <w:r w:rsidR="003D4214">
        <w:rPr>
          <w:sz w:val="24"/>
          <w:szCs w:val="24"/>
        </w:rPr>
        <w:t xml:space="preserve">Social Security </w:t>
      </w:r>
      <w:r>
        <w:rPr>
          <w:sz w:val="24"/>
          <w:szCs w:val="24"/>
        </w:rPr>
        <w:t>#</w:t>
      </w:r>
      <w:r w:rsidR="003D4214"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1351602633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  <w:r>
        <w:rPr>
          <w:sz w:val="24"/>
          <w:szCs w:val="24"/>
        </w:rPr>
        <w:t xml:space="preserve">      Co-Borrower Social Security #:  </w:t>
      </w:r>
      <w:sdt>
        <w:sdtPr>
          <w:rPr>
            <w:sz w:val="24"/>
            <w:szCs w:val="24"/>
          </w:rPr>
          <w:id w:val="-86541494"/>
          <w:placeholder>
            <w:docPart w:val="8674CD402E1847D48C2D230D09DD8AA7"/>
          </w:placeholder>
          <w:showingPlcHdr/>
        </w:sdtPr>
        <w:sdtEndPr/>
        <w:sdtContent>
          <w:r w:rsidRPr="00487759">
            <w:rPr>
              <w:rStyle w:val="PlaceholderText"/>
            </w:rPr>
            <w:t>Click here to enter text.</w:t>
          </w:r>
        </w:sdtContent>
      </w:sdt>
    </w:p>
    <w:p w14:paraId="3AE36C67" w14:textId="77777777" w:rsidR="003D4214" w:rsidRDefault="003D4214" w:rsidP="00281DCB">
      <w:pPr>
        <w:rPr>
          <w:sz w:val="24"/>
          <w:szCs w:val="24"/>
        </w:rPr>
      </w:pPr>
    </w:p>
    <w:p w14:paraId="3AE36C68" w14:textId="77777777" w:rsidR="003D4214" w:rsidRDefault="003D4214" w:rsidP="00281DCB">
      <w:pPr>
        <w:rPr>
          <w:sz w:val="24"/>
          <w:szCs w:val="24"/>
        </w:rPr>
      </w:pPr>
    </w:p>
    <w:p w14:paraId="2E10BAC0" w14:textId="696811F2" w:rsidR="00E1257A" w:rsidRDefault="003D4214" w:rsidP="00E1257A">
      <w:pPr>
        <w:rPr>
          <w:sz w:val="24"/>
          <w:szCs w:val="24"/>
        </w:rPr>
      </w:pPr>
      <w:r>
        <w:rPr>
          <w:sz w:val="24"/>
          <w:szCs w:val="24"/>
        </w:rPr>
        <w:t xml:space="preserve">Date of Birth:  </w:t>
      </w:r>
      <w:sdt>
        <w:sdtPr>
          <w:rPr>
            <w:sz w:val="24"/>
            <w:szCs w:val="24"/>
          </w:rPr>
          <w:id w:val="-1245799372"/>
          <w:placeholder>
            <w:docPart w:val="2F4F821B411447F786874D9C9195F8DF"/>
          </w:placeholder>
          <w:showingPlcHdr/>
          <w:text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  <w:r w:rsidR="00E1257A">
        <w:rPr>
          <w:sz w:val="24"/>
          <w:szCs w:val="24"/>
        </w:rPr>
        <w:t xml:space="preserve">                              Co-Borrower Date of Birth:  </w:t>
      </w:r>
      <w:sdt>
        <w:sdtPr>
          <w:rPr>
            <w:sz w:val="24"/>
            <w:szCs w:val="24"/>
          </w:rPr>
          <w:id w:val="362948478"/>
          <w:placeholder>
            <w:docPart w:val="FED34744DB1D408C8EA02AA864638EAE"/>
          </w:placeholder>
          <w:showingPlcHdr/>
          <w:text/>
        </w:sdtPr>
        <w:sdtEndPr/>
        <w:sdtContent>
          <w:r w:rsidR="00E1257A" w:rsidRPr="00487759">
            <w:rPr>
              <w:rStyle w:val="PlaceholderText"/>
            </w:rPr>
            <w:t>Click here to enter text.</w:t>
          </w:r>
        </w:sdtContent>
      </w:sdt>
    </w:p>
    <w:p w14:paraId="3AE36C6A" w14:textId="77777777" w:rsidR="003D4214" w:rsidRDefault="003D4214" w:rsidP="00281DCB">
      <w:pPr>
        <w:rPr>
          <w:sz w:val="24"/>
          <w:szCs w:val="24"/>
        </w:rPr>
      </w:pPr>
    </w:p>
    <w:p w14:paraId="3AE36C6B" w14:textId="77777777" w:rsidR="003D4214" w:rsidRDefault="003D4214" w:rsidP="00281DCB">
      <w:pPr>
        <w:rPr>
          <w:sz w:val="24"/>
          <w:szCs w:val="24"/>
        </w:rPr>
      </w:pPr>
    </w:p>
    <w:p w14:paraId="3AE36C6C" w14:textId="77777777" w:rsidR="003D4214" w:rsidRDefault="003D4214" w:rsidP="00281DCB">
      <w:pPr>
        <w:rPr>
          <w:sz w:val="24"/>
          <w:szCs w:val="24"/>
        </w:rPr>
      </w:pPr>
      <w:r>
        <w:rPr>
          <w:sz w:val="24"/>
          <w:szCs w:val="24"/>
        </w:rPr>
        <w:t>Gross Monthly Income (all sources):  $</w:t>
      </w:r>
      <w:sdt>
        <w:sdtPr>
          <w:rPr>
            <w:sz w:val="24"/>
            <w:szCs w:val="24"/>
          </w:rPr>
          <w:id w:val="1768576972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</w:p>
    <w:p w14:paraId="3AE36C6D" w14:textId="77777777" w:rsidR="00722CD5" w:rsidRDefault="00722CD5" w:rsidP="00281DCB">
      <w:pPr>
        <w:rPr>
          <w:sz w:val="24"/>
          <w:szCs w:val="24"/>
        </w:rPr>
      </w:pPr>
    </w:p>
    <w:p w14:paraId="3AE36C6E" w14:textId="77777777" w:rsidR="00722CD5" w:rsidRDefault="00722CD5" w:rsidP="00281DCB">
      <w:pPr>
        <w:rPr>
          <w:sz w:val="24"/>
          <w:szCs w:val="24"/>
        </w:rPr>
      </w:pPr>
    </w:p>
    <w:p w14:paraId="3AE36C6F" w14:textId="77777777" w:rsidR="003D4214" w:rsidRDefault="003D4214" w:rsidP="00281DCB">
      <w:pPr>
        <w:rPr>
          <w:sz w:val="24"/>
          <w:szCs w:val="24"/>
        </w:rPr>
      </w:pPr>
      <w:r>
        <w:rPr>
          <w:sz w:val="24"/>
          <w:szCs w:val="24"/>
        </w:rPr>
        <w:t>Estimated Loan Amount:  $</w:t>
      </w:r>
      <w:sdt>
        <w:sdtPr>
          <w:rPr>
            <w:sz w:val="24"/>
            <w:szCs w:val="24"/>
          </w:rPr>
          <w:id w:val="-1188367103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</w:p>
    <w:p w14:paraId="3AE36C70" w14:textId="77777777" w:rsidR="003D4214" w:rsidRDefault="003D4214" w:rsidP="00281DCB">
      <w:pPr>
        <w:rPr>
          <w:sz w:val="24"/>
          <w:szCs w:val="24"/>
        </w:rPr>
      </w:pPr>
    </w:p>
    <w:p w14:paraId="3AE36C74" w14:textId="2FC32D64" w:rsidR="00DD1E11" w:rsidRDefault="00DD1E11" w:rsidP="00281DCB">
      <w:pPr>
        <w:rPr>
          <w:sz w:val="24"/>
          <w:szCs w:val="24"/>
        </w:rPr>
      </w:pPr>
      <w:r>
        <w:rPr>
          <w:sz w:val="24"/>
          <w:szCs w:val="24"/>
        </w:rPr>
        <w:t xml:space="preserve">I/We hereby apply for the loan or credit described in this document.  Lender is authorized to verify </w:t>
      </w:r>
      <w:r w:rsidR="00A53284">
        <w:rPr>
          <w:sz w:val="24"/>
          <w:szCs w:val="24"/>
        </w:rPr>
        <w:t xml:space="preserve">my information </w:t>
      </w:r>
      <w:r>
        <w:rPr>
          <w:sz w:val="24"/>
          <w:szCs w:val="24"/>
        </w:rPr>
        <w:t xml:space="preserve">with other parties and to make any investigation of my/our credit, either directly or through any agency employed by Lender for that purpose.  </w:t>
      </w:r>
    </w:p>
    <w:p w14:paraId="3AE36C75" w14:textId="77777777" w:rsidR="00DD1E11" w:rsidRDefault="00DD1E11" w:rsidP="00281DCB">
      <w:pPr>
        <w:rPr>
          <w:sz w:val="24"/>
          <w:szCs w:val="24"/>
        </w:rPr>
      </w:pPr>
    </w:p>
    <w:p w14:paraId="3AE36C76" w14:textId="7E4F52DC" w:rsidR="00DD1E11" w:rsidRDefault="007859DC" w:rsidP="00281DCB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940022961"/>
          <w:placeholder>
            <w:docPart w:val="21A5A67EFC0940C4B48D71C6ED9345EE"/>
          </w:placeholder>
          <w:showingPlcHdr/>
          <w:text/>
        </w:sdtPr>
        <w:sdtEndPr/>
        <w:sdtContent>
          <w:r w:rsidR="00350F6B" w:rsidRPr="00487759">
            <w:rPr>
              <w:rStyle w:val="PlaceholderText"/>
            </w:rPr>
            <w:t>Click here to enter text.</w:t>
          </w:r>
        </w:sdtContent>
      </w:sdt>
      <w:r w:rsidR="00350F6B">
        <w:rPr>
          <w:sz w:val="24"/>
          <w:szCs w:val="24"/>
        </w:rPr>
        <w:t xml:space="preserve">  </w:t>
      </w:r>
      <w:r w:rsidR="00350F6B">
        <w:rPr>
          <w:sz w:val="24"/>
          <w:szCs w:val="24"/>
        </w:rPr>
        <w:tab/>
      </w:r>
      <w:r w:rsidR="00DD1E11">
        <w:rPr>
          <w:sz w:val="24"/>
          <w:szCs w:val="24"/>
        </w:rPr>
        <w:tab/>
      </w:r>
      <w:r w:rsidR="00DD1E11">
        <w:rPr>
          <w:sz w:val="24"/>
          <w:szCs w:val="24"/>
        </w:rPr>
        <w:tab/>
      </w:r>
      <w:r w:rsidR="00350F6B">
        <w:rPr>
          <w:sz w:val="24"/>
          <w:szCs w:val="24"/>
        </w:rPr>
        <w:tab/>
      </w:r>
      <w:r w:rsidR="00DD1E11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112635551"/>
          <w:placeholder>
            <w:docPart w:val="5F67363FE0EC47BBA21B30D5B0D6BE9B"/>
          </w:placeholder>
          <w:showingPlcHdr/>
          <w:text/>
        </w:sdtPr>
        <w:sdtEndPr/>
        <w:sdtContent>
          <w:r w:rsidR="00350F6B" w:rsidRPr="00487759">
            <w:rPr>
              <w:rStyle w:val="PlaceholderText"/>
            </w:rPr>
            <w:t>Click here to enter text.</w:t>
          </w:r>
        </w:sdtContent>
      </w:sdt>
    </w:p>
    <w:p w14:paraId="3AE36C77" w14:textId="77777777" w:rsidR="00DD1E11" w:rsidRDefault="00DD1E11" w:rsidP="00281DCB">
      <w:pPr>
        <w:rPr>
          <w:sz w:val="24"/>
          <w:szCs w:val="24"/>
        </w:rPr>
      </w:pPr>
      <w:r>
        <w:rPr>
          <w:sz w:val="24"/>
          <w:szCs w:val="24"/>
        </w:rPr>
        <w:t>Borrower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Co-borrower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3AE36C7A" w14:textId="4048169B" w:rsidR="003D4214" w:rsidRDefault="003D4214" w:rsidP="00281DCB">
      <w:pPr>
        <w:rPr>
          <w:sz w:val="24"/>
          <w:szCs w:val="24"/>
        </w:rPr>
      </w:pPr>
    </w:p>
    <w:p w14:paraId="4E823342" w14:textId="6B2E75F7" w:rsidR="00B24C77" w:rsidRDefault="00B24C77" w:rsidP="00281DCB">
      <w:pPr>
        <w:rPr>
          <w:sz w:val="24"/>
          <w:szCs w:val="24"/>
        </w:rPr>
      </w:pPr>
      <w:r>
        <w:rPr>
          <w:sz w:val="24"/>
          <w:szCs w:val="24"/>
        </w:rPr>
        <w:t>Name of Energy Auditor (if applicable)</w:t>
      </w:r>
      <w:r w:rsidR="00350F6B">
        <w:rPr>
          <w:sz w:val="24"/>
          <w:szCs w:val="24"/>
        </w:rPr>
        <w:t xml:space="preserve">     </w:t>
      </w:r>
      <w:sdt>
        <w:sdtPr>
          <w:rPr>
            <w:sz w:val="24"/>
            <w:szCs w:val="24"/>
          </w:rPr>
          <w:id w:val="327178669"/>
          <w:placeholder>
            <w:docPart w:val="97D34EC990E94E5F994F1EB99BA541D6"/>
          </w:placeholder>
          <w:showingPlcHdr/>
          <w:text/>
        </w:sdtPr>
        <w:sdtEndPr/>
        <w:sdtContent>
          <w:r w:rsidR="00350F6B" w:rsidRPr="00487759">
            <w:rPr>
              <w:rStyle w:val="PlaceholderText"/>
            </w:rPr>
            <w:t>Click here to enter text.</w:t>
          </w:r>
        </w:sdtContent>
      </w:sdt>
    </w:p>
    <w:p w14:paraId="242CCE4A" w14:textId="77777777" w:rsidR="00B24C77" w:rsidRDefault="00B24C77" w:rsidP="00281DCB">
      <w:pPr>
        <w:rPr>
          <w:sz w:val="24"/>
          <w:szCs w:val="24"/>
        </w:rPr>
      </w:pPr>
    </w:p>
    <w:p w14:paraId="3AE36C7B" w14:textId="73F54A35" w:rsidR="003D4409" w:rsidRDefault="003D4409" w:rsidP="00281DCB">
      <w:pPr>
        <w:rPr>
          <w:sz w:val="24"/>
          <w:szCs w:val="24"/>
        </w:rPr>
      </w:pPr>
      <w:r>
        <w:rPr>
          <w:sz w:val="24"/>
          <w:szCs w:val="24"/>
        </w:rPr>
        <w:t xml:space="preserve">You will be contacted within </w:t>
      </w:r>
      <w:r w:rsidR="00E1257A">
        <w:rPr>
          <w:sz w:val="24"/>
          <w:szCs w:val="24"/>
        </w:rPr>
        <w:t>3 – 5</w:t>
      </w:r>
      <w:r>
        <w:rPr>
          <w:sz w:val="24"/>
          <w:szCs w:val="24"/>
        </w:rPr>
        <w:t xml:space="preserve"> business days by a member of the lending team.  </w:t>
      </w:r>
    </w:p>
    <w:p w14:paraId="5DCFD6D0" w14:textId="77777777" w:rsidR="00B24C77" w:rsidRDefault="00B24C77" w:rsidP="00281DCB">
      <w:pPr>
        <w:rPr>
          <w:sz w:val="24"/>
          <w:szCs w:val="24"/>
        </w:rPr>
      </w:pPr>
    </w:p>
    <w:p w14:paraId="3AE36C7D" w14:textId="733F4891" w:rsidR="007367AC" w:rsidRDefault="003D4409" w:rsidP="00281DCB">
      <w:pPr>
        <w:rPr>
          <w:sz w:val="24"/>
          <w:szCs w:val="24"/>
        </w:rPr>
      </w:pPr>
      <w:r>
        <w:rPr>
          <w:sz w:val="24"/>
          <w:szCs w:val="24"/>
        </w:rPr>
        <w:t>Thank you,</w:t>
      </w:r>
    </w:p>
    <w:p w14:paraId="3AE36C7F" w14:textId="49418EA2" w:rsidR="007367AC" w:rsidRDefault="00921B03" w:rsidP="00281DCB">
      <w:pPr>
        <w:rPr>
          <w:sz w:val="24"/>
          <w:szCs w:val="24"/>
        </w:rPr>
      </w:pPr>
      <w:r>
        <w:rPr>
          <w:sz w:val="24"/>
          <w:szCs w:val="24"/>
        </w:rPr>
        <w:t>Tania Therrien</w:t>
      </w:r>
    </w:p>
    <w:p w14:paraId="3AE36C80" w14:textId="1872796A" w:rsidR="00EA461D" w:rsidRDefault="00E1257A" w:rsidP="00281DCB">
      <w:pPr>
        <w:rPr>
          <w:sz w:val="24"/>
          <w:szCs w:val="24"/>
        </w:rPr>
      </w:pPr>
      <w:r>
        <w:rPr>
          <w:sz w:val="24"/>
          <w:szCs w:val="24"/>
        </w:rPr>
        <w:t>Director of Lending</w:t>
      </w:r>
    </w:p>
    <w:p w14:paraId="3AE36C81" w14:textId="6B4FC7D3" w:rsidR="00271FAE" w:rsidRDefault="00921B03" w:rsidP="00281DCB">
      <w:pPr>
        <w:rPr>
          <w:sz w:val="24"/>
          <w:szCs w:val="24"/>
        </w:rPr>
      </w:pPr>
      <w:r>
        <w:rPr>
          <w:sz w:val="24"/>
          <w:szCs w:val="24"/>
        </w:rPr>
        <w:t>ttherrien</w:t>
      </w:r>
      <w:r w:rsidR="00271FAE">
        <w:rPr>
          <w:sz w:val="24"/>
          <w:szCs w:val="24"/>
        </w:rPr>
        <w:t>@nwwvt.org</w:t>
      </w:r>
    </w:p>
    <w:p w14:paraId="3AE36C82" w14:textId="5EA4BDED" w:rsidR="00EA461D" w:rsidRPr="00757EFD" w:rsidRDefault="00921B03" w:rsidP="00281DCB">
      <w:pPr>
        <w:rPr>
          <w:sz w:val="24"/>
          <w:szCs w:val="24"/>
        </w:rPr>
      </w:pPr>
      <w:r>
        <w:rPr>
          <w:sz w:val="24"/>
          <w:szCs w:val="24"/>
        </w:rPr>
        <w:t>(802)797-8612</w:t>
      </w:r>
    </w:p>
    <w:sectPr w:rsidR="00EA461D" w:rsidRPr="00757EFD" w:rsidSect="00C15C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152" w:bottom="720" w:left="1152" w:header="720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65A0C" w14:textId="77777777" w:rsidR="007859DC" w:rsidRDefault="007859DC">
      <w:r>
        <w:separator/>
      </w:r>
    </w:p>
  </w:endnote>
  <w:endnote w:type="continuationSeparator" w:id="0">
    <w:p w14:paraId="4ECAF3E4" w14:textId="77777777" w:rsidR="007859DC" w:rsidRDefault="007859DC">
      <w:r>
        <w:continuationSeparator/>
      </w:r>
    </w:p>
  </w:endnote>
  <w:endnote w:type="continuationNotice" w:id="1">
    <w:p w14:paraId="73EF03AC" w14:textId="77777777" w:rsidR="007859DC" w:rsidRDefault="007859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A" w14:textId="77777777" w:rsidR="00921B03" w:rsidRDefault="00921B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B" w14:textId="77777777" w:rsidR="00921B03" w:rsidRDefault="00921B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93" w14:textId="77777777" w:rsidR="00921B03" w:rsidRDefault="00921B03" w:rsidP="00C15C05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1800"/>
      <w:gridCol w:w="2610"/>
      <w:gridCol w:w="2035"/>
      <w:gridCol w:w="1799"/>
    </w:tblGrid>
    <w:tr w:rsidR="00921B03" w14:paraId="3AE36C99" w14:textId="77777777" w:rsidTr="00C27EAB">
      <w:tc>
        <w:tcPr>
          <w:tcW w:w="1908" w:type="dxa"/>
          <w:hideMark/>
        </w:tcPr>
        <w:p w14:paraId="3AE36C94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6" wp14:editId="3AE36CA7">
                <wp:extent cx="617220" cy="457200"/>
                <wp:effectExtent l="0" t="0" r="0" b="0"/>
                <wp:docPr id="1" name="Picture 1" descr="NW Real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W Realty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hideMark/>
        </w:tcPr>
        <w:p w14:paraId="3AE36C95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8" wp14:editId="3AE36CA9">
                <wp:extent cx="640080" cy="457200"/>
                <wp:effectExtent l="0" t="0" r="7620" b="0"/>
                <wp:docPr id="2" name="Picture 2" descr="NW Lendin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W Lendin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hideMark/>
        </w:tcPr>
        <w:p w14:paraId="3AE36C96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A" wp14:editId="3AE36CAB">
                <wp:extent cx="1059180" cy="457200"/>
                <wp:effectExtent l="0" t="0" r="7620" b="0"/>
                <wp:docPr id="3" name="Picture 3" descr="NW HomeOwnershi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W HomeOwnershi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5" w:type="dxa"/>
          <w:hideMark/>
        </w:tcPr>
        <w:p w14:paraId="3AE36C97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C" wp14:editId="3AE36CAD">
                <wp:extent cx="792480" cy="457200"/>
                <wp:effectExtent l="0" t="0" r="7620" b="0"/>
                <wp:docPr id="4" name="Picture 4" descr="NW Home Repai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W Home Repai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dxa"/>
          <w:hideMark/>
        </w:tcPr>
        <w:p w14:paraId="3AE36C98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E" wp14:editId="3AE36CAF">
                <wp:extent cx="762000" cy="457200"/>
                <wp:effectExtent l="0" t="0" r="0" b="0"/>
                <wp:docPr id="5" name="Picture 5" descr="NW HeatSqua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W HeatSqua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E36C9A" w14:textId="77777777" w:rsidR="00921B03" w:rsidRDefault="00921B03" w:rsidP="0067666D">
    <w:pPr>
      <w:pStyle w:val="Header"/>
      <w:tabs>
        <w:tab w:val="clear" w:pos="4320"/>
        <w:tab w:val="left" w:pos="3060"/>
        <w:tab w:val="center" w:pos="5580"/>
      </w:tabs>
      <w:rPr>
        <w:rFonts w:ascii="Arial" w:hAnsi="Arial"/>
        <w:sz w:val="18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3AE36CB0" wp14:editId="3AE36CB1">
          <wp:simplePos x="0" y="0"/>
          <wp:positionH relativeFrom="margin">
            <wp:posOffset>5775960</wp:posOffset>
          </wp:positionH>
          <wp:positionV relativeFrom="margin">
            <wp:posOffset>8012430</wp:posOffset>
          </wp:positionV>
          <wp:extent cx="228600" cy="180975"/>
          <wp:effectExtent l="0" t="0" r="0" b="9525"/>
          <wp:wrapSquare wrapText="bothSides"/>
          <wp:docPr id="12" name="Picture 12" descr="equal%20housin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qual%20housing%20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36C9B" w14:textId="77777777" w:rsidR="00921B03" w:rsidRPr="0067666D" w:rsidRDefault="00921B03" w:rsidP="00C15C05">
    <w:pPr>
      <w:pStyle w:val="Header"/>
      <w:tabs>
        <w:tab w:val="clear" w:pos="4320"/>
        <w:tab w:val="left" w:pos="3060"/>
        <w:tab w:val="center" w:pos="5580"/>
      </w:tabs>
      <w:jc w:val="center"/>
      <w:rPr>
        <w:rFonts w:ascii="Arial" w:hAnsi="Arial"/>
        <w:sz w:val="18"/>
      </w:rPr>
    </w:pPr>
    <w:r w:rsidRPr="0067666D">
      <w:rPr>
        <w:rFonts w:ascii="Arial" w:hAnsi="Arial"/>
        <w:sz w:val="18"/>
      </w:rPr>
      <w:t>Rutland West Neighborhood Housing d/b/a NeighborWorks</w:t>
    </w:r>
    <w:r w:rsidRPr="0067666D">
      <w:rPr>
        <w:rFonts w:ascii="Arial" w:hAnsi="Arial" w:cs="Arial"/>
        <w:sz w:val="18"/>
      </w:rPr>
      <w:t>®</w:t>
    </w:r>
    <w:r w:rsidRPr="0067666D">
      <w:rPr>
        <w:rFonts w:ascii="Arial" w:hAnsi="Arial"/>
        <w:sz w:val="18"/>
      </w:rPr>
      <w:t xml:space="preserve"> of Western Vermont </w:t>
    </w:r>
    <w:r>
      <w:rPr>
        <w:rFonts w:ascii="Arial" w:hAnsi="Arial"/>
        <w:sz w:val="18"/>
      </w:rPr>
      <w:t xml:space="preserve">    </w:t>
    </w:r>
    <w:r w:rsidRPr="0067666D">
      <w:rPr>
        <w:rFonts w:ascii="Arial" w:hAnsi="Arial"/>
        <w:sz w:val="18"/>
      </w:rPr>
      <w:t>NMLS #194008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C75C3" w14:textId="77777777" w:rsidR="007859DC" w:rsidRDefault="007859DC">
      <w:r>
        <w:separator/>
      </w:r>
    </w:p>
  </w:footnote>
  <w:footnote w:type="continuationSeparator" w:id="0">
    <w:p w14:paraId="34CDBEE5" w14:textId="77777777" w:rsidR="007859DC" w:rsidRDefault="007859DC">
      <w:r>
        <w:continuationSeparator/>
      </w:r>
    </w:p>
  </w:footnote>
  <w:footnote w:type="continuationNotice" w:id="1">
    <w:p w14:paraId="1720E011" w14:textId="77777777" w:rsidR="007859DC" w:rsidRDefault="007859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7" w14:textId="77777777" w:rsidR="00921B03" w:rsidRDefault="00921B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8" w14:textId="77777777" w:rsidR="00921B03" w:rsidRDefault="00921B03" w:rsidP="004D741E">
    <w:pPr>
      <w:rPr>
        <w:sz w:val="24"/>
      </w:rPr>
    </w:pPr>
    <w:r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AE36C9C" wp14:editId="3AE36C9D">
              <wp:simplePos x="0" y="0"/>
              <wp:positionH relativeFrom="page">
                <wp:posOffset>457200</wp:posOffset>
              </wp:positionH>
              <wp:positionV relativeFrom="page">
                <wp:posOffset>365760</wp:posOffset>
              </wp:positionV>
              <wp:extent cx="6858000" cy="9144000"/>
              <wp:effectExtent l="0" t="0" r="0" b="0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F58DEC" id="Rectangle 3" o:spid="_x0000_s1026" style="position:absolute;margin-left:36pt;margin-top:28.8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" o:allowincell="f" filled="f" strokeweight="3pt">
              <v:fill opacity="32896f"/>
              <v:stroke linestyle="thinThin"/>
              <w10:wrap anchorx="page" anchory="page"/>
            </v:rect>
          </w:pict>
        </mc:Fallback>
      </mc:AlternateContent>
    </w:r>
  </w:p>
  <w:p w14:paraId="3AE36C89" w14:textId="77777777" w:rsidR="00921B03" w:rsidRDefault="00921B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C" w14:textId="77777777" w:rsidR="00921B03" w:rsidRDefault="00921B03" w:rsidP="00EF34A3">
    <w:pPr>
      <w:rPr>
        <w:sz w:val="24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3AE36C9E" wp14:editId="3AE36C9F">
          <wp:simplePos x="0" y="0"/>
          <wp:positionH relativeFrom="column">
            <wp:posOffset>144780</wp:posOffset>
          </wp:positionH>
          <wp:positionV relativeFrom="paragraph">
            <wp:posOffset>0</wp:posOffset>
          </wp:positionV>
          <wp:extent cx="1123950" cy="819150"/>
          <wp:effectExtent l="0" t="0" r="0" b="0"/>
          <wp:wrapSquare wrapText="bothSides"/>
          <wp:docPr id="14" name="Picture 14" descr="NW Lend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W Lend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AE36CA0" wp14:editId="3AE36CA1">
              <wp:simplePos x="0" y="0"/>
              <wp:positionH relativeFrom="page">
                <wp:posOffset>457200</wp:posOffset>
              </wp:positionH>
              <wp:positionV relativeFrom="page">
                <wp:posOffset>365760</wp:posOffset>
              </wp:positionV>
              <wp:extent cx="6858000" cy="9397365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397365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B15038" id="Rectangle 7" o:spid="_x0000_s1026" style="position:absolute;margin-left:36pt;margin-top:28.8pt;width:540pt;height:739.9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" o:allowincell="f" filled="f" strokeweight="3pt">
              <v:fill opacity="32896f"/>
              <v:stroke linestyle="thinThin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3AE36CA2" wp14:editId="3AE36CA3">
          <wp:simplePos x="0" y="0"/>
          <wp:positionH relativeFrom="column">
            <wp:posOffset>4726305</wp:posOffset>
          </wp:positionH>
          <wp:positionV relativeFrom="paragraph">
            <wp:posOffset>164465</wp:posOffset>
          </wp:positionV>
          <wp:extent cx="1390650" cy="565150"/>
          <wp:effectExtent l="0" t="0" r="0" b="6350"/>
          <wp:wrapSquare wrapText="bothSides"/>
          <wp:docPr id="8" name="Picture 8" descr="NWofW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WofW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36C8D" w14:textId="77777777" w:rsidR="00921B03" w:rsidRDefault="00921B03" w:rsidP="0007702F">
    <w:pPr>
      <w:pStyle w:val="Header"/>
      <w:tabs>
        <w:tab w:val="clear" w:pos="4320"/>
        <w:tab w:val="left" w:pos="3060"/>
        <w:tab w:val="center" w:pos="5580"/>
      </w:tabs>
      <w:ind w:left="3060" w:firstLine="180"/>
      <w:rPr>
        <w:rFonts w:ascii="Arial" w:hAnsi="Arial"/>
      </w:rPr>
    </w:pPr>
    <w:r>
      <w:rPr>
        <w:rFonts w:ascii="Arial" w:hAnsi="Arial"/>
      </w:rPr>
      <w:t xml:space="preserve">                 110 Marble Street</w:t>
    </w:r>
  </w:p>
  <w:p w14:paraId="3AE36C8E" w14:textId="77777777" w:rsidR="00921B03" w:rsidRDefault="00921B03" w:rsidP="0007702F">
    <w:pPr>
      <w:pStyle w:val="Header"/>
      <w:tabs>
        <w:tab w:val="clear" w:pos="4320"/>
        <w:tab w:val="left" w:pos="3060"/>
        <w:tab w:val="center" w:pos="5580"/>
      </w:tabs>
      <w:ind w:left="3060" w:firstLine="180"/>
      <w:rPr>
        <w:rFonts w:ascii="Arial" w:hAnsi="Arial"/>
      </w:rPr>
    </w:pPr>
    <w:r>
      <w:rPr>
        <w:rFonts w:ascii="Arial" w:hAnsi="Arial"/>
      </w:rPr>
      <w:t xml:space="preserve">         West Rutland, Vermont 05777</w:t>
    </w:r>
  </w:p>
  <w:p w14:paraId="3AE36C8F" w14:textId="77777777" w:rsidR="00921B03" w:rsidRDefault="00921B03" w:rsidP="0007702F">
    <w:pPr>
      <w:pStyle w:val="Header"/>
      <w:tabs>
        <w:tab w:val="clear" w:pos="4320"/>
        <w:tab w:val="left" w:pos="3060"/>
        <w:tab w:val="center" w:pos="5580"/>
      </w:tabs>
      <w:ind w:left="3060" w:firstLine="180"/>
      <w:rPr>
        <w:rFonts w:ascii="Arial" w:hAnsi="Arial"/>
      </w:rPr>
    </w:pPr>
    <w:r>
      <w:rPr>
        <w:rFonts w:ascii="Arial" w:hAnsi="Arial"/>
      </w:rPr>
      <w:t xml:space="preserve">      (802) 438-2303 </w:t>
    </w:r>
    <w:r>
      <w:rPr>
        <w:rFonts w:ascii="Calibri" w:hAnsi="Calibri"/>
      </w:rPr>
      <w:t>|</w:t>
    </w:r>
    <w:r>
      <w:rPr>
        <w:rFonts w:ascii="Arial" w:hAnsi="Arial"/>
      </w:rPr>
      <w:t xml:space="preserve"> nwwvt.org</w:t>
    </w:r>
  </w:p>
  <w:p w14:paraId="3AE36C90" w14:textId="77777777" w:rsidR="00921B03" w:rsidRDefault="00921B03" w:rsidP="002417BC">
    <w:pPr>
      <w:pStyle w:val="Header"/>
      <w:tabs>
        <w:tab w:val="clear" w:pos="4320"/>
        <w:tab w:val="left" w:pos="3060"/>
        <w:tab w:val="center" w:pos="5580"/>
      </w:tabs>
      <w:rPr>
        <w:rFonts w:ascii="Arial" w:hAnsi="Arial"/>
      </w:rPr>
    </w:pPr>
    <w:r>
      <w:rPr>
        <w:rFonts w:ascii="Arial" w:hAnsi="Arial"/>
      </w:rPr>
      <w:tab/>
      <w:t xml:space="preserve">                     info@nwwvt.org</w:t>
    </w:r>
  </w:p>
  <w:p w14:paraId="3AE36C91" w14:textId="77777777" w:rsidR="00921B03" w:rsidRDefault="00921B03" w:rsidP="0007702F">
    <w:pPr>
      <w:pStyle w:val="Header"/>
      <w:tabs>
        <w:tab w:val="clear" w:pos="4320"/>
        <w:tab w:val="left" w:pos="2160"/>
        <w:tab w:val="center" w:pos="5580"/>
      </w:tabs>
      <w:ind w:left="2160" w:firstLine="540"/>
    </w:pPr>
  </w:p>
  <w:p w14:paraId="3AE36C92" w14:textId="77777777" w:rsidR="00921B03" w:rsidRDefault="00921B0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AE36CA4" wp14:editId="3AE36CA5">
              <wp:simplePos x="0" y="0"/>
              <wp:positionH relativeFrom="column">
                <wp:posOffset>5715</wp:posOffset>
              </wp:positionH>
              <wp:positionV relativeFrom="paragraph">
                <wp:posOffset>11430</wp:posOffset>
              </wp:positionV>
              <wp:extent cx="6286500" cy="0"/>
              <wp:effectExtent l="0" t="0" r="0" b="0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4AC82" id="Line 10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.9pt" to="495.4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dqEwIAACk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5C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024A3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3804BBD"/>
    <w:multiLevelType w:val="multilevel"/>
    <w:tmpl w:val="2B7CA410"/>
    <w:lvl w:ilvl="0">
      <w:start w:val="802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438"/>
      <w:numFmt w:val="decimal"/>
      <w:lvlText w:val="%1-%2"/>
      <w:lvlJc w:val="left"/>
      <w:pPr>
        <w:tabs>
          <w:tab w:val="num" w:pos="3375"/>
        </w:tabs>
        <w:ind w:left="3375" w:hanging="1215"/>
      </w:pPr>
      <w:rPr>
        <w:rFonts w:hint="default"/>
      </w:rPr>
    </w:lvl>
    <w:lvl w:ilvl="2">
      <w:start w:val="2303"/>
      <w:numFmt w:val="decimal"/>
      <w:lvlText w:val="%1-%2-%3"/>
      <w:lvlJc w:val="left"/>
      <w:pPr>
        <w:tabs>
          <w:tab w:val="num" w:pos="5535"/>
        </w:tabs>
        <w:ind w:left="5535" w:hanging="12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7695"/>
        </w:tabs>
        <w:ind w:left="7695" w:hanging="12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9855"/>
        </w:tabs>
        <w:ind w:left="9855" w:hanging="12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2015"/>
        </w:tabs>
        <w:ind w:left="12015" w:hanging="12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175"/>
        </w:tabs>
        <w:ind w:left="14175" w:hanging="12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3" w15:restartNumberingAfterBreak="0">
    <w:nsid w:val="234B39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8F34B2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BE75E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C955E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1D"/>
    <w:rsid w:val="00006958"/>
    <w:rsid w:val="00014E8D"/>
    <w:rsid w:val="0004124D"/>
    <w:rsid w:val="0007702F"/>
    <w:rsid w:val="0009077E"/>
    <w:rsid w:val="000B0E0E"/>
    <w:rsid w:val="000B1EBA"/>
    <w:rsid w:val="000C1CC0"/>
    <w:rsid w:val="000F218A"/>
    <w:rsid w:val="000F7801"/>
    <w:rsid w:val="00110348"/>
    <w:rsid w:val="00132F21"/>
    <w:rsid w:val="00141B69"/>
    <w:rsid w:val="00151810"/>
    <w:rsid w:val="00176930"/>
    <w:rsid w:val="001C45AE"/>
    <w:rsid w:val="001E2AFF"/>
    <w:rsid w:val="001E4A6D"/>
    <w:rsid w:val="00213FD8"/>
    <w:rsid w:val="002417BC"/>
    <w:rsid w:val="00242559"/>
    <w:rsid w:val="002467CA"/>
    <w:rsid w:val="0026248F"/>
    <w:rsid w:val="00271FAE"/>
    <w:rsid w:val="00281DCB"/>
    <w:rsid w:val="00282702"/>
    <w:rsid w:val="00292353"/>
    <w:rsid w:val="002D0E98"/>
    <w:rsid w:val="002D17A5"/>
    <w:rsid w:val="002F42A6"/>
    <w:rsid w:val="002F5703"/>
    <w:rsid w:val="00301A82"/>
    <w:rsid w:val="0030671A"/>
    <w:rsid w:val="00316597"/>
    <w:rsid w:val="00332885"/>
    <w:rsid w:val="003476C2"/>
    <w:rsid w:val="00350F6B"/>
    <w:rsid w:val="003A510F"/>
    <w:rsid w:val="003D1543"/>
    <w:rsid w:val="003D4214"/>
    <w:rsid w:val="003D4409"/>
    <w:rsid w:val="004000B1"/>
    <w:rsid w:val="004438CC"/>
    <w:rsid w:val="00443949"/>
    <w:rsid w:val="00444CE5"/>
    <w:rsid w:val="00445D5F"/>
    <w:rsid w:val="00445DB5"/>
    <w:rsid w:val="004471C3"/>
    <w:rsid w:val="00472198"/>
    <w:rsid w:val="00486E19"/>
    <w:rsid w:val="00493840"/>
    <w:rsid w:val="0049617E"/>
    <w:rsid w:val="004D741E"/>
    <w:rsid w:val="00503816"/>
    <w:rsid w:val="00506AE3"/>
    <w:rsid w:val="0052140B"/>
    <w:rsid w:val="0053070E"/>
    <w:rsid w:val="00557B4E"/>
    <w:rsid w:val="00560E09"/>
    <w:rsid w:val="005617E4"/>
    <w:rsid w:val="00591115"/>
    <w:rsid w:val="005A1A48"/>
    <w:rsid w:val="005A2867"/>
    <w:rsid w:val="005C1C00"/>
    <w:rsid w:val="005D6796"/>
    <w:rsid w:val="005F0097"/>
    <w:rsid w:val="00607FC1"/>
    <w:rsid w:val="0062648E"/>
    <w:rsid w:val="00630A06"/>
    <w:rsid w:val="0065557A"/>
    <w:rsid w:val="006757F2"/>
    <w:rsid w:val="0067666D"/>
    <w:rsid w:val="006B29CF"/>
    <w:rsid w:val="006C0E22"/>
    <w:rsid w:val="006C7463"/>
    <w:rsid w:val="006D3B54"/>
    <w:rsid w:val="006F4331"/>
    <w:rsid w:val="006F4534"/>
    <w:rsid w:val="00711FAF"/>
    <w:rsid w:val="0072175B"/>
    <w:rsid w:val="00722CD5"/>
    <w:rsid w:val="007367AC"/>
    <w:rsid w:val="00757063"/>
    <w:rsid w:val="00757EFD"/>
    <w:rsid w:val="007835B1"/>
    <w:rsid w:val="007859DC"/>
    <w:rsid w:val="007A5A31"/>
    <w:rsid w:val="007B62E6"/>
    <w:rsid w:val="007E4A14"/>
    <w:rsid w:val="00835BF5"/>
    <w:rsid w:val="008457F0"/>
    <w:rsid w:val="00847EF4"/>
    <w:rsid w:val="008549EA"/>
    <w:rsid w:val="00863F46"/>
    <w:rsid w:val="008706BC"/>
    <w:rsid w:val="0088324D"/>
    <w:rsid w:val="008851C6"/>
    <w:rsid w:val="00891D5C"/>
    <w:rsid w:val="00892898"/>
    <w:rsid w:val="008959BE"/>
    <w:rsid w:val="008A6138"/>
    <w:rsid w:val="008E6D88"/>
    <w:rsid w:val="008E780A"/>
    <w:rsid w:val="00914992"/>
    <w:rsid w:val="00921B03"/>
    <w:rsid w:val="009319DB"/>
    <w:rsid w:val="009555F0"/>
    <w:rsid w:val="00975AA4"/>
    <w:rsid w:val="0098277A"/>
    <w:rsid w:val="00987E6F"/>
    <w:rsid w:val="009A2E23"/>
    <w:rsid w:val="009A3A46"/>
    <w:rsid w:val="009D21C6"/>
    <w:rsid w:val="009F5C90"/>
    <w:rsid w:val="00A16D4A"/>
    <w:rsid w:val="00A2431B"/>
    <w:rsid w:val="00A4347D"/>
    <w:rsid w:val="00A53284"/>
    <w:rsid w:val="00A602CC"/>
    <w:rsid w:val="00A645BA"/>
    <w:rsid w:val="00A7232E"/>
    <w:rsid w:val="00A97E70"/>
    <w:rsid w:val="00AD71D3"/>
    <w:rsid w:val="00B24C77"/>
    <w:rsid w:val="00B26CB3"/>
    <w:rsid w:val="00B36A86"/>
    <w:rsid w:val="00B46840"/>
    <w:rsid w:val="00B735D0"/>
    <w:rsid w:val="00B81EBF"/>
    <w:rsid w:val="00BA5154"/>
    <w:rsid w:val="00BC21EA"/>
    <w:rsid w:val="00BC2F66"/>
    <w:rsid w:val="00BE0B3D"/>
    <w:rsid w:val="00BE5C8A"/>
    <w:rsid w:val="00C02EB9"/>
    <w:rsid w:val="00C043CF"/>
    <w:rsid w:val="00C15C05"/>
    <w:rsid w:val="00C20CFD"/>
    <w:rsid w:val="00C27EAB"/>
    <w:rsid w:val="00C3480C"/>
    <w:rsid w:val="00C4793C"/>
    <w:rsid w:val="00C50EEC"/>
    <w:rsid w:val="00C5401D"/>
    <w:rsid w:val="00CC50F2"/>
    <w:rsid w:val="00D007FE"/>
    <w:rsid w:val="00D01782"/>
    <w:rsid w:val="00D01D70"/>
    <w:rsid w:val="00D25AE2"/>
    <w:rsid w:val="00D3770B"/>
    <w:rsid w:val="00D41CD8"/>
    <w:rsid w:val="00D43BF7"/>
    <w:rsid w:val="00D70509"/>
    <w:rsid w:val="00D90BA8"/>
    <w:rsid w:val="00D91B70"/>
    <w:rsid w:val="00DA35F2"/>
    <w:rsid w:val="00DD1E11"/>
    <w:rsid w:val="00DE09C8"/>
    <w:rsid w:val="00DE685D"/>
    <w:rsid w:val="00E1257A"/>
    <w:rsid w:val="00E64D73"/>
    <w:rsid w:val="00E65440"/>
    <w:rsid w:val="00E85EE6"/>
    <w:rsid w:val="00E942EF"/>
    <w:rsid w:val="00EA461D"/>
    <w:rsid w:val="00EB0BDF"/>
    <w:rsid w:val="00ED039D"/>
    <w:rsid w:val="00EF34A3"/>
    <w:rsid w:val="00F02743"/>
    <w:rsid w:val="00F032C1"/>
    <w:rsid w:val="00F0799E"/>
    <w:rsid w:val="00F12A3A"/>
    <w:rsid w:val="00F259BF"/>
    <w:rsid w:val="00F34917"/>
    <w:rsid w:val="00F43608"/>
    <w:rsid w:val="00F53906"/>
    <w:rsid w:val="00F5453E"/>
    <w:rsid w:val="00F571FA"/>
    <w:rsid w:val="00F60D71"/>
    <w:rsid w:val="00F70327"/>
    <w:rsid w:val="00F7504D"/>
    <w:rsid w:val="00F77573"/>
    <w:rsid w:val="00F86B27"/>
    <w:rsid w:val="00FB365F"/>
    <w:rsid w:val="00FC063A"/>
    <w:rsid w:val="00FF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E36C5C"/>
  <w15:docId w15:val="{4053962A-20FA-4B01-B585-4768232F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2467CA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735D0"/>
    <w:rPr>
      <w:rFonts w:ascii="Tahoma" w:hAnsi="Tahoma" w:cs="Tahoma"/>
      <w:sz w:val="16"/>
      <w:szCs w:val="16"/>
    </w:rPr>
  </w:style>
  <w:style w:type="character" w:styleId="Hyperlink">
    <w:name w:val="Hyperlink"/>
    <w:rsid w:val="004471C3"/>
    <w:rPr>
      <w:color w:val="0000FF"/>
      <w:u w:val="single"/>
    </w:rPr>
  </w:style>
  <w:style w:type="paragraph" w:styleId="BodyText">
    <w:name w:val="Body Text"/>
    <w:basedOn w:val="Normal"/>
    <w:rsid w:val="00292353"/>
    <w:pPr>
      <w:spacing w:after="220" w:line="220" w:lineRule="atLeast"/>
      <w:jc w:val="both"/>
    </w:pPr>
    <w:rPr>
      <w:rFonts w:ascii="Arial" w:hAnsi="Arial"/>
      <w:spacing w:val="-5"/>
    </w:rPr>
  </w:style>
  <w:style w:type="paragraph" w:styleId="Date">
    <w:name w:val="Date"/>
    <w:basedOn w:val="Normal"/>
    <w:next w:val="InsideAddressName"/>
    <w:rsid w:val="00292353"/>
    <w:pPr>
      <w:spacing w:after="220" w:line="220" w:lineRule="atLeast"/>
      <w:jc w:val="both"/>
    </w:pPr>
    <w:rPr>
      <w:rFonts w:ascii="Arial" w:hAnsi="Arial"/>
      <w:spacing w:val="-5"/>
    </w:rPr>
  </w:style>
  <w:style w:type="paragraph" w:customStyle="1" w:styleId="InsideAddress">
    <w:name w:val="Inside Address"/>
    <w:basedOn w:val="Normal"/>
    <w:rsid w:val="00292353"/>
    <w:pPr>
      <w:spacing w:line="220" w:lineRule="atLeast"/>
      <w:jc w:val="both"/>
    </w:pPr>
    <w:rPr>
      <w:rFonts w:ascii="Arial" w:hAnsi="Arial"/>
      <w:spacing w:val="-5"/>
    </w:rPr>
  </w:style>
  <w:style w:type="paragraph" w:customStyle="1" w:styleId="InsideAddressName">
    <w:name w:val="Inside Address Name"/>
    <w:basedOn w:val="InsideAddress"/>
    <w:next w:val="InsideAddress"/>
    <w:rsid w:val="00292353"/>
    <w:pPr>
      <w:spacing w:before="220"/>
    </w:pPr>
  </w:style>
  <w:style w:type="character" w:styleId="FollowedHyperlink">
    <w:name w:val="FollowedHyperlink"/>
    <w:rsid w:val="00151810"/>
    <w:rPr>
      <w:color w:val="800080"/>
      <w:u w:val="single"/>
    </w:rPr>
  </w:style>
  <w:style w:type="table" w:styleId="TableGrid">
    <w:name w:val="Table Grid"/>
    <w:basedOn w:val="TableNormal"/>
    <w:rsid w:val="00676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C27EAB"/>
  </w:style>
  <w:style w:type="character" w:styleId="PlaceholderText">
    <w:name w:val="Placeholder Text"/>
    <w:basedOn w:val="DefaultParagraphFont"/>
    <w:uiPriority w:val="99"/>
    <w:semiHidden/>
    <w:rsid w:val="00722C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6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ore\Desktop\Prequalification%20-%20HEATSQUAD%20with%20fill%20i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4F821B411447F786874D9C9195F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3E16C-1FDF-4846-A38B-7BC94A2E4592}"/>
      </w:docPartPr>
      <w:docPartBody>
        <w:p w:rsidR="00E808F8" w:rsidRDefault="002B302D" w:rsidP="002B302D">
          <w:pPr>
            <w:pStyle w:val="2F4F821B411447F786874D9C9195F8DF1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BAF737F75AC44E7AA39204B763E4F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A2B48-1398-45FD-B19C-59B02F1EE80E}"/>
      </w:docPartPr>
      <w:docPartBody>
        <w:p w:rsidR="002F0778" w:rsidRDefault="002B302D" w:rsidP="002B302D">
          <w:pPr>
            <w:pStyle w:val="BAF737F75AC44E7AA39204B763E4FB90"/>
          </w:pPr>
          <w:r w:rsidRPr="009D044B">
            <w:rPr>
              <w:rStyle w:val="PlaceholderText"/>
            </w:rPr>
            <w:t>Click here to enter text.</w:t>
          </w:r>
        </w:p>
      </w:docPartBody>
    </w:docPart>
    <w:docPart>
      <w:docPartPr>
        <w:name w:val="186C905836194869AAE4A72815CC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68CAF-D7BB-48EB-981D-AE71102A1DF3}"/>
      </w:docPartPr>
      <w:docPartBody>
        <w:p w:rsidR="002F0778" w:rsidRDefault="002B302D" w:rsidP="002B302D">
          <w:pPr>
            <w:pStyle w:val="186C905836194869AAE4A72815CCB94B"/>
          </w:pPr>
          <w:r w:rsidRPr="009D044B">
            <w:rPr>
              <w:rStyle w:val="PlaceholderText"/>
            </w:rPr>
            <w:t>Click here to enter text.</w:t>
          </w:r>
        </w:p>
      </w:docPartBody>
    </w:docPart>
    <w:docPart>
      <w:docPartPr>
        <w:name w:val="84C7E30C5EB34CCD920E16081D691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ED041-38E3-48B1-B1D9-3E4B49FF21F4}"/>
      </w:docPartPr>
      <w:docPartBody>
        <w:p w:rsidR="005635DD" w:rsidRDefault="00BE03AD" w:rsidP="00BE03AD">
          <w:pPr>
            <w:pStyle w:val="84C7E30C5EB34CCD920E16081D691C65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45E79D6283AA40D79BE446B5D41D9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67C91-E928-437E-91F3-A954383B1A6E}"/>
      </w:docPartPr>
      <w:docPartBody>
        <w:p w:rsidR="005635DD" w:rsidRDefault="00BE03AD" w:rsidP="00BE03AD">
          <w:pPr>
            <w:pStyle w:val="45E79D6283AA40D79BE446B5D41D9940"/>
          </w:pPr>
          <w:r w:rsidRPr="009D044B">
            <w:rPr>
              <w:rStyle w:val="PlaceholderText"/>
            </w:rPr>
            <w:t>Click here to enter text.</w:t>
          </w:r>
        </w:p>
      </w:docPartBody>
    </w:docPart>
    <w:docPart>
      <w:docPartPr>
        <w:name w:val="8674CD402E1847D48C2D230D09DD8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2721E-7A43-4751-ABEE-FF13824C5EA5}"/>
      </w:docPartPr>
      <w:docPartBody>
        <w:p w:rsidR="005635DD" w:rsidRDefault="00BE03AD" w:rsidP="00BE03AD">
          <w:pPr>
            <w:pStyle w:val="8674CD402E1847D48C2D230D09DD8AA7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FED34744DB1D408C8EA02AA864638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A4C7-448E-4B15-B464-573CC9F2B677}"/>
      </w:docPartPr>
      <w:docPartBody>
        <w:p w:rsidR="005635DD" w:rsidRDefault="00BE03AD" w:rsidP="00BE03AD">
          <w:pPr>
            <w:pStyle w:val="FED34744DB1D408C8EA02AA864638EAE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21A5A67EFC0940C4B48D71C6ED934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C6052-987D-48BD-9B77-8A92ECEDE020}"/>
      </w:docPartPr>
      <w:docPartBody>
        <w:p w:rsidR="00A10A52" w:rsidRDefault="008B7CB4" w:rsidP="008B7CB4">
          <w:pPr>
            <w:pStyle w:val="21A5A67EFC0940C4B48D71C6ED9345EE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5F67363FE0EC47BBA21B30D5B0D6B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D245B-716D-4E98-B217-CAD3B6D26305}"/>
      </w:docPartPr>
      <w:docPartBody>
        <w:p w:rsidR="00A10A52" w:rsidRDefault="008B7CB4" w:rsidP="008B7CB4">
          <w:pPr>
            <w:pStyle w:val="5F67363FE0EC47BBA21B30D5B0D6BE9B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97D34EC990E94E5F994F1EB99BA54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4E229-9F54-46C5-B559-9F224666D593}"/>
      </w:docPartPr>
      <w:docPartBody>
        <w:p w:rsidR="00A10A52" w:rsidRDefault="008B7CB4" w:rsidP="008B7CB4">
          <w:pPr>
            <w:pStyle w:val="97D34EC990E94E5F994F1EB99BA541D6"/>
          </w:pPr>
          <w:r w:rsidRPr="0048775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64"/>
    <w:rsid w:val="00055064"/>
    <w:rsid w:val="000848D9"/>
    <w:rsid w:val="000E18EB"/>
    <w:rsid w:val="002469EF"/>
    <w:rsid w:val="002B302D"/>
    <w:rsid w:val="002F0099"/>
    <w:rsid w:val="002F0778"/>
    <w:rsid w:val="003D6EFD"/>
    <w:rsid w:val="005635DD"/>
    <w:rsid w:val="00641B9D"/>
    <w:rsid w:val="006C709D"/>
    <w:rsid w:val="00823919"/>
    <w:rsid w:val="008B7CB4"/>
    <w:rsid w:val="00A10A52"/>
    <w:rsid w:val="00BE03AD"/>
    <w:rsid w:val="00D867AE"/>
    <w:rsid w:val="00E808F8"/>
    <w:rsid w:val="00F6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7CB4"/>
    <w:rPr>
      <w:color w:val="808080"/>
    </w:rPr>
  </w:style>
  <w:style w:type="paragraph" w:customStyle="1" w:styleId="2F4F821B411447F786874D9C9195F8DF">
    <w:name w:val="2F4F821B411447F786874D9C9195F8DF"/>
  </w:style>
  <w:style w:type="paragraph" w:customStyle="1" w:styleId="2F4F821B411447F786874D9C9195F8DF1">
    <w:name w:val="2F4F821B411447F786874D9C9195F8DF1"/>
    <w:rsid w:val="002B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F737F75AC44E7AA39204B763E4FB90">
    <w:name w:val="BAF737F75AC44E7AA39204B763E4FB90"/>
    <w:rsid w:val="002B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6C905836194869AAE4A72815CCB94B">
    <w:name w:val="186C905836194869AAE4A72815CCB94B"/>
    <w:rsid w:val="002B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4C7E30C5EB34CCD920E16081D691C65">
    <w:name w:val="84C7E30C5EB34CCD920E16081D691C65"/>
    <w:rsid w:val="00BE03AD"/>
    <w:pPr>
      <w:spacing w:after="160" w:line="259" w:lineRule="auto"/>
    </w:pPr>
  </w:style>
  <w:style w:type="paragraph" w:customStyle="1" w:styleId="45E79D6283AA40D79BE446B5D41D9940">
    <w:name w:val="45E79D6283AA40D79BE446B5D41D9940"/>
    <w:rsid w:val="00BE03AD"/>
    <w:pPr>
      <w:spacing w:after="160" w:line="259" w:lineRule="auto"/>
    </w:pPr>
  </w:style>
  <w:style w:type="paragraph" w:customStyle="1" w:styleId="8674CD402E1847D48C2D230D09DD8AA7">
    <w:name w:val="8674CD402E1847D48C2D230D09DD8AA7"/>
    <w:rsid w:val="00BE03AD"/>
    <w:pPr>
      <w:spacing w:after="160" w:line="259" w:lineRule="auto"/>
    </w:pPr>
  </w:style>
  <w:style w:type="paragraph" w:customStyle="1" w:styleId="FED34744DB1D408C8EA02AA864638EAE">
    <w:name w:val="FED34744DB1D408C8EA02AA864638EAE"/>
    <w:rsid w:val="00BE03AD"/>
    <w:pPr>
      <w:spacing w:after="160" w:line="259" w:lineRule="auto"/>
    </w:pPr>
  </w:style>
  <w:style w:type="paragraph" w:customStyle="1" w:styleId="21A5A67EFC0940C4B48D71C6ED9345EE">
    <w:name w:val="21A5A67EFC0940C4B48D71C6ED9345EE"/>
    <w:rsid w:val="008B7CB4"/>
    <w:pPr>
      <w:spacing w:after="160" w:line="259" w:lineRule="auto"/>
    </w:pPr>
  </w:style>
  <w:style w:type="paragraph" w:customStyle="1" w:styleId="5F67363FE0EC47BBA21B30D5B0D6BE9B">
    <w:name w:val="5F67363FE0EC47BBA21B30D5B0D6BE9B"/>
    <w:rsid w:val="008B7CB4"/>
    <w:pPr>
      <w:spacing w:after="160" w:line="259" w:lineRule="auto"/>
    </w:pPr>
  </w:style>
  <w:style w:type="paragraph" w:customStyle="1" w:styleId="97D34EC990E94E5F994F1EB99BA541D6">
    <w:name w:val="97D34EC990E94E5F994F1EB99BA541D6"/>
    <w:rsid w:val="008B7CB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35C56720FF04AB83586B989D7A66B" ma:contentTypeVersion="12" ma:contentTypeDescription="Create a new document." ma:contentTypeScope="" ma:versionID="77fad6b3218f725c086b6f5c24181cbd">
  <xsd:schema xmlns:xsd="http://www.w3.org/2001/XMLSchema" xmlns:xs="http://www.w3.org/2001/XMLSchema" xmlns:p="http://schemas.microsoft.com/office/2006/metadata/properties" xmlns:ns2="4a71f7d2-fa94-444f-8b35-922b89724775" xmlns:ns3="1bcd4b49-3441-4dd2-959a-c4a26bad385a" targetNamespace="http://schemas.microsoft.com/office/2006/metadata/properties" ma:root="true" ma:fieldsID="585f0121ed9a3a321b2d3ffeec1e925a" ns2:_="" ns3:_="">
    <xsd:import namespace="4a71f7d2-fa94-444f-8b35-922b89724775"/>
    <xsd:import namespace="1bcd4b49-3441-4dd2-959a-c4a26bad3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1f7d2-fa94-444f-8b35-922b89724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d4b49-3441-4dd2-959a-c4a26bad3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879E5-DAE1-4947-B069-F8891D28C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71f7d2-fa94-444f-8b35-922b89724775"/>
    <ds:schemaRef ds:uri="1bcd4b49-3441-4dd2-959a-c4a26bad3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DB4ABC-FD61-46C3-95F3-9F33B08DE0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55471-61B3-4764-833D-4E8315863B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Prequalification - HEATSQUAD with fill ins</Template>
  <TotalTime>0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 you for your interest in our Housing Rehab Program</vt:lpstr>
    </vt:vector>
  </TitlesOfParts>
  <Company>Hewlett-Packard Company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for your interest in our Housing Rehab Program</dc:title>
  <dc:creator>Amanda Moore</dc:creator>
  <cp:lastModifiedBy>Svea Howard</cp:lastModifiedBy>
  <cp:revision>2</cp:revision>
  <cp:lastPrinted>2015-06-03T19:42:00Z</cp:lastPrinted>
  <dcterms:created xsi:type="dcterms:W3CDTF">2019-09-05T15:42:00Z</dcterms:created>
  <dcterms:modified xsi:type="dcterms:W3CDTF">2019-09-05T15:42:00Z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0x01010098435C56720FF04AB83586B989D7A66B</vt:lpwstr>
  </property>
</Properties>
</file>